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7B" w:rsidRPr="006F1B85" w:rsidRDefault="001B1577" w:rsidP="006F1B8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F1B85">
        <w:rPr>
          <w:rFonts w:ascii="Times New Roman" w:hAnsi="Times New Roman" w:cs="Times New Roman"/>
          <w:b/>
          <w:i/>
          <w:sz w:val="32"/>
          <w:szCs w:val="32"/>
        </w:rPr>
        <w:t>Знаем мы от</w:t>
      </w:r>
      <w:proofErr w:type="gramStart"/>
      <w:r w:rsidRPr="006F1B85">
        <w:rPr>
          <w:rFonts w:ascii="Times New Roman" w:hAnsi="Times New Roman" w:cs="Times New Roman"/>
          <w:b/>
          <w:i/>
          <w:sz w:val="32"/>
          <w:szCs w:val="32"/>
        </w:rPr>
        <w:t xml:space="preserve"> А</w:t>
      </w:r>
      <w:proofErr w:type="gramEnd"/>
      <w:r w:rsidRPr="006F1B85">
        <w:rPr>
          <w:rFonts w:ascii="Times New Roman" w:hAnsi="Times New Roman" w:cs="Times New Roman"/>
          <w:b/>
          <w:i/>
          <w:sz w:val="32"/>
          <w:szCs w:val="32"/>
        </w:rPr>
        <w:t xml:space="preserve"> до Я правила движения!!!</w:t>
      </w:r>
    </w:p>
    <w:p w:rsidR="009E7B71" w:rsidRDefault="001B1577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 дорогах совершаются сотни дорожно-транспортных происшествий, в результате которых чаще всего страдают дети. Поэтому очень важно именно в дошкольном возрасте формировать навыки выполнения правил поведения на улице, дороге. Дети по большей части не знают правил движения, и нарушают их</w:t>
      </w:r>
      <w:r w:rsidR="009E7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задумываясь о последствиях.</w:t>
      </w:r>
      <w:r w:rsidR="009E7B71">
        <w:rPr>
          <w:rFonts w:ascii="Times New Roman" w:hAnsi="Times New Roman" w:cs="Times New Roman"/>
          <w:sz w:val="28"/>
          <w:szCs w:val="28"/>
        </w:rPr>
        <w:t>О</w:t>
      </w:r>
      <w:r w:rsidR="009E7B71" w:rsidRPr="009E7B71">
        <w:rPr>
          <w:rFonts w:ascii="Times New Roman" w:hAnsi="Times New Roman" w:cs="Times New Roman"/>
          <w:sz w:val="28"/>
          <w:szCs w:val="28"/>
        </w:rPr>
        <w:t>чень важно воспитывать у детей чувство ответственности за своё поведение на улице и добиваться того, чтобы соблюдение правил дорожного дв</w:t>
      </w:r>
      <w:r w:rsidR="009E7B71">
        <w:rPr>
          <w:rFonts w:ascii="Times New Roman" w:hAnsi="Times New Roman" w:cs="Times New Roman"/>
          <w:sz w:val="28"/>
          <w:szCs w:val="28"/>
        </w:rPr>
        <w:t>ижения стало для них привычкой. З</w:t>
      </w:r>
      <w:r w:rsidR="009E7B71" w:rsidRPr="009E7B71">
        <w:rPr>
          <w:rFonts w:ascii="Times New Roman" w:hAnsi="Times New Roman" w:cs="Times New Roman"/>
          <w:sz w:val="28"/>
          <w:szCs w:val="28"/>
        </w:rPr>
        <w:t>адача воспитателя- прививать детям навыки и уме</w:t>
      </w:r>
      <w:r w:rsidR="009E7B71">
        <w:rPr>
          <w:rFonts w:ascii="Times New Roman" w:hAnsi="Times New Roman" w:cs="Times New Roman"/>
          <w:sz w:val="28"/>
          <w:szCs w:val="28"/>
        </w:rPr>
        <w:t xml:space="preserve">ния, связанные с безопасностью </w:t>
      </w:r>
      <w:r w:rsidR="009E7B71" w:rsidRPr="009E7B71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9E7B71" w:rsidRDefault="009E7B71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Правилам дорожного движения необходимо учить </w:t>
      </w:r>
      <w:r w:rsidRPr="009E7B71">
        <w:rPr>
          <w:rFonts w:ascii="Times New Roman" w:hAnsi="Times New Roman" w:cs="Times New Roman"/>
          <w:sz w:val="28"/>
          <w:szCs w:val="28"/>
        </w:rPr>
        <w:t>детей с раннего возраста. В детском саду ребёнок д</w:t>
      </w:r>
      <w:r>
        <w:rPr>
          <w:rFonts w:ascii="Times New Roman" w:hAnsi="Times New Roman" w:cs="Times New Roman"/>
          <w:sz w:val="28"/>
          <w:szCs w:val="28"/>
        </w:rPr>
        <w:t>олжен усвоить основные понятия дорожного движения.</w:t>
      </w:r>
    </w:p>
    <w:p w:rsidR="006F1B85" w:rsidRDefault="009E7B71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нашей группе «Маша и медведь» маленькие пешеходы с помощью занятий, игр по ПДД закрепляют основы правил дорожного движения, рассматривают иллюстрации со стихотворными текстами о правилах для пешеходов, читаем книжки о светофоре и его сигнале</w:t>
      </w:r>
      <w:r w:rsidR="00D23035">
        <w:rPr>
          <w:rFonts w:ascii="Times New Roman" w:hAnsi="Times New Roman" w:cs="Times New Roman"/>
          <w:sz w:val="28"/>
          <w:szCs w:val="28"/>
        </w:rPr>
        <w:t xml:space="preserve">, о дорожных знаках, о машинах. </w:t>
      </w:r>
    </w:p>
    <w:p w:rsidR="006F1B85" w:rsidRPr="006F1B85" w:rsidRDefault="006F1B85" w:rsidP="006F1B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8792" cy="2766565"/>
            <wp:effectExtent l="19050" t="0" r="6908" b="0"/>
            <wp:docPr id="1" name="Рисунок 1" descr="C:\Users\User\Downloads\SAM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AM_1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6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85" w:rsidRPr="006F1B85" w:rsidRDefault="00D23035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Консультации необходимы и для родителей, чтобы совместно формировать у ребенка умения и навыки правильного поведения на улице.</w:t>
      </w:r>
      <w:r w:rsidR="006F1B85" w:rsidRPr="006F1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 с детьми мы п</w:t>
      </w:r>
      <w:r w:rsidRPr="00D23035">
        <w:rPr>
          <w:rFonts w:ascii="Times New Roman" w:hAnsi="Times New Roman" w:cs="Times New Roman"/>
          <w:sz w:val="28"/>
          <w:szCs w:val="28"/>
        </w:rPr>
        <w:t>роводим б</w:t>
      </w:r>
      <w:r>
        <w:rPr>
          <w:rFonts w:ascii="Times New Roman" w:hAnsi="Times New Roman" w:cs="Times New Roman"/>
          <w:sz w:val="28"/>
          <w:szCs w:val="28"/>
        </w:rPr>
        <w:t>еседы: з</w:t>
      </w:r>
      <w:r w:rsidRPr="00D23035">
        <w:rPr>
          <w:rFonts w:ascii="Times New Roman" w:hAnsi="Times New Roman" w:cs="Times New Roman"/>
          <w:sz w:val="28"/>
          <w:szCs w:val="28"/>
        </w:rPr>
        <w:t xml:space="preserve">ачем нужен светофор, зачем нужны дорожные знаки, можно ли на </w:t>
      </w:r>
      <w:r>
        <w:rPr>
          <w:rFonts w:ascii="Times New Roman" w:hAnsi="Times New Roman" w:cs="Times New Roman"/>
          <w:sz w:val="28"/>
          <w:szCs w:val="28"/>
        </w:rPr>
        <w:t>дороге играть, почему нельзя играть на дороге?</w:t>
      </w:r>
    </w:p>
    <w:p w:rsidR="006F1B85" w:rsidRPr="006F1B85" w:rsidRDefault="00D23035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фотостенд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мы изучаем правила безопасности», произошло обновление предметно-развивающей среды. </w:t>
      </w:r>
    </w:p>
    <w:p w:rsidR="00D23035" w:rsidRDefault="00D23035" w:rsidP="006F1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Итоговым мероприятием стала разработка </w:t>
      </w:r>
      <w:r w:rsidR="001606D3">
        <w:rPr>
          <w:rFonts w:ascii="Times New Roman" w:hAnsi="Times New Roman" w:cs="Times New Roman"/>
          <w:sz w:val="28"/>
          <w:szCs w:val="28"/>
        </w:rPr>
        <w:t>памяток для родителей по обучению детей правилам дорожного движения. Потому что п</w:t>
      </w:r>
      <w:r w:rsidR="001606D3" w:rsidRPr="001606D3">
        <w:rPr>
          <w:rFonts w:ascii="Times New Roman" w:hAnsi="Times New Roman" w:cs="Times New Roman"/>
          <w:sz w:val="28"/>
          <w:szCs w:val="28"/>
        </w:rPr>
        <w:t>режде всего родители должны помнить о силе личного примера</w:t>
      </w:r>
      <w:r w:rsidR="001606D3">
        <w:rPr>
          <w:rFonts w:ascii="Times New Roman" w:hAnsi="Times New Roman" w:cs="Times New Roman"/>
          <w:sz w:val="28"/>
          <w:szCs w:val="28"/>
        </w:rPr>
        <w:t>. Общими усилиями мы справимся с этими задачами. И наши детки будут соблюдать правила дорожного движения на должном уровне.</w:t>
      </w:r>
    </w:p>
    <w:p w:rsidR="006F1B85" w:rsidRPr="006F1B85" w:rsidRDefault="006F1B85" w:rsidP="006F1B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F1B8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072976" cy="3054699"/>
            <wp:effectExtent l="19050" t="0" r="372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32" cy="30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7F" w:rsidRDefault="001F737F" w:rsidP="001F737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B1577" w:rsidRPr="001B1577" w:rsidRDefault="001B1577">
      <w:pPr>
        <w:rPr>
          <w:rFonts w:ascii="Times New Roman" w:hAnsi="Times New Roman" w:cs="Times New Roman"/>
          <w:sz w:val="28"/>
          <w:szCs w:val="28"/>
        </w:rPr>
      </w:pPr>
    </w:p>
    <w:sectPr w:rsidR="001B1577" w:rsidRPr="001B1577" w:rsidSect="00957F6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attachedTemplate r:id="rId1"/>
  <w:defaultTabStop w:val="708"/>
  <w:characterSpacingControl w:val="doNotCompress"/>
  <w:compat/>
  <w:rsids>
    <w:rsidRoot w:val="001B1577"/>
    <w:rsid w:val="001606D3"/>
    <w:rsid w:val="001B1577"/>
    <w:rsid w:val="001F737F"/>
    <w:rsid w:val="006F1B85"/>
    <w:rsid w:val="00957F6B"/>
    <w:rsid w:val="009E7B71"/>
    <w:rsid w:val="00D23035"/>
    <w:rsid w:val="00D92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6B"/>
  </w:style>
  <w:style w:type="paragraph" w:styleId="1">
    <w:name w:val="heading 1"/>
    <w:basedOn w:val="a"/>
    <w:next w:val="a"/>
    <w:link w:val="10"/>
    <w:uiPriority w:val="9"/>
    <w:qFormat/>
    <w:rsid w:val="00957F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7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7F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7F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57F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57F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57F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57F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57F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F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7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7F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57F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57F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57F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57F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57F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57F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57F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57F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57F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57F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957F6B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957F6B"/>
    <w:rPr>
      <w:i/>
      <w:iCs/>
    </w:rPr>
  </w:style>
  <w:style w:type="character" w:styleId="a9">
    <w:name w:val="Intense Emphasis"/>
    <w:basedOn w:val="a0"/>
    <w:uiPriority w:val="21"/>
    <w:qFormat/>
    <w:rsid w:val="00957F6B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957F6B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957F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57F6B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57F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57F6B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957F6B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957F6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957F6B"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rsid w:val="00957F6B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957F6B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sid w:val="00957F6B"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6F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F1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51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2017-03-09T19:04:00Z</dcterms:created>
  <dcterms:modified xsi:type="dcterms:W3CDTF">2017-03-10T06:56:00Z</dcterms:modified>
</cp:coreProperties>
</file>